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bookmarkEnd w:id="0"/>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XXX项目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1E11D8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1</TotalTime>
  <ScaleCrop>false</ScaleCrop>
  <LinksUpToDate>false</LinksUpToDate>
  <CharactersWithSpaces>451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YGL</cp:lastModifiedBy>
  <dcterms:modified xsi:type="dcterms:W3CDTF">2023-04-03T07:11:13Z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6F4E1579D549414DA65F0C46880F94B0_13</vt:lpwstr>
  </property>
</Properties>
</file>